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9BC" w:rsidRPr="008A10C6" w:rsidRDefault="00AA09BC" w:rsidP="009C4015">
      <w:pPr>
        <w:overflowPunct/>
        <w:autoSpaceDE/>
        <w:autoSpaceDN/>
        <w:adjustRightInd/>
        <w:spacing w:after="12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Hiermit beantrage/n</w:t>
      </w:r>
      <w:r w:rsidR="00B926B4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 </w:t>
      </w:r>
      <w:r w:rsidR="009C4015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ich/wir </w:t>
      </w:r>
      <w:r w:rsidR="00530EA3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gemäß </w:t>
      </w:r>
      <w:r w:rsidR="00B926B4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§ 4 der Satzung</w:t>
      </w:r>
      <w:r w:rsidR="00530EA3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 des Cleaning Excellence Centers (CEC)</w:t>
      </w:r>
      <w:r w:rsidR="00530EA3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br/>
        <w:t xml:space="preserve">ab 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begin">
          <w:ffData>
            <w:name w:val="Eintritt"/>
            <w:enabled/>
            <w:calcOnExit w:val="0"/>
            <w:textInput>
              <w:default w:val="sofort"/>
              <w:maxLength w:val="10"/>
            </w:textInput>
          </w:ffData>
        </w:fldChar>
      </w:r>
      <w:bookmarkStart w:id="0" w:name="Eintritt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separate"/>
      </w:r>
      <w:bookmarkStart w:id="1" w:name="_GoBack"/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18"/>
          <w:lang w:eastAsia="en-US"/>
        </w:rPr>
        <w:t>so</w:t>
      </w:r>
      <w:r w:rsidR="00A85462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18"/>
          <w:lang w:eastAsia="en-US"/>
        </w:rPr>
        <w:t>f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18"/>
          <w:lang w:eastAsia="en-US"/>
        </w:rPr>
        <w:t>ort</w:t>
      </w:r>
      <w:bookmarkEnd w:id="1"/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end"/>
      </w:r>
      <w:bookmarkEnd w:id="0"/>
      <w:r w:rsidR="00DC5587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 </w:t>
      </w:r>
      <w:r w:rsidR="009C4015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die </w:t>
      </w:r>
      <w:r w:rsidR="009C4015" w:rsidRPr="008A10C6">
        <w:rPr>
          <w:rFonts w:asciiTheme="minorHAnsi" w:eastAsiaTheme="minorHAnsi" w:hAnsiTheme="minorHAnsi" w:cstheme="minorBidi"/>
          <w:i/>
          <w:color w:val="404040" w:themeColor="text1" w:themeTint="BF"/>
          <w:sz w:val="18"/>
          <w:szCs w:val="18"/>
          <w:lang w:eastAsia="en-US"/>
        </w:rPr>
        <w:t>(bitte zutreffendes ankreuzen)</w:t>
      </w:r>
    </w:p>
    <w:p w:rsidR="00AA09BC" w:rsidRPr="008A10C6" w:rsidRDefault="00144DB0" w:rsidP="00A85462">
      <w:pPr>
        <w:tabs>
          <w:tab w:val="left" w:pos="993"/>
        </w:tabs>
        <w:overflowPunct/>
        <w:autoSpaceDE/>
        <w:autoSpaceDN/>
        <w:adjustRightInd/>
        <w:spacing w:after="120" w:line="240" w:lineRule="auto"/>
        <w:ind w:left="993" w:hanging="426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begin">
          <w:ffData>
            <w:name w:val="CEC_MGL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EC_MGL"/>
      <w:r w:rsidR="00DD5E0E"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instrText xml:space="preserve"> FORMCHECKBOX </w:instrText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separate"/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end"/>
      </w:r>
      <w:bookmarkEnd w:id="2"/>
      <w:r w:rsidR="008A10C6" w:rsidRPr="008A10C6">
        <w:rPr>
          <w:rFonts w:ascii="Calibri" w:eastAsiaTheme="minorHAnsi" w:hAnsi="Calibri" w:cstheme="minorBidi"/>
          <w:color w:val="404040" w:themeColor="text1" w:themeTint="BF"/>
          <w:sz w:val="18"/>
          <w:szCs w:val="18"/>
          <w:lang w:eastAsia="en-US"/>
        </w:rPr>
        <w:tab/>
      </w:r>
      <w:r w:rsidR="00AA09BC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Mitgliedschaft </w:t>
      </w:r>
      <w:r w:rsidR="0096571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im Cleaning Excellence Center</w:t>
      </w:r>
      <w:r w:rsidR="00530EA3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*</w:t>
      </w:r>
      <w:r w:rsidR="0096571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 (CEC)</w:t>
      </w:r>
      <w:r w:rsidR="0096571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br/>
        <w:t>(</w:t>
      </w:r>
      <w:r w:rsidR="009C4015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*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Ko</w:t>
      </w:r>
      <w:r w:rsidR="0096571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mpetenznetzwerk industrielle Bauteil- und Oberflächenreinigung Leonberg e.V.)</w:t>
      </w:r>
    </w:p>
    <w:p w:rsidR="00AA09BC" w:rsidRPr="008A10C6" w:rsidRDefault="00AA09BC" w:rsidP="008A10C6">
      <w:pPr>
        <w:pStyle w:val="Listenabsatz"/>
        <w:overflowPunct/>
        <w:autoSpaceDE/>
        <w:autoSpaceDN/>
        <w:adjustRightInd/>
        <w:spacing w:after="120" w:line="240" w:lineRule="auto"/>
        <w:ind w:left="0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als </w:t>
      </w:r>
    </w:p>
    <w:p w:rsidR="00AA09BC" w:rsidRPr="008A10C6" w:rsidRDefault="00144DB0" w:rsidP="008A10C6">
      <w:pPr>
        <w:tabs>
          <w:tab w:val="left" w:pos="993"/>
        </w:tabs>
        <w:overflowPunct/>
        <w:autoSpaceDE/>
        <w:autoSpaceDN/>
        <w:adjustRightInd/>
        <w:spacing w:after="120" w:line="240" w:lineRule="auto"/>
        <w:ind w:left="993" w:hanging="426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begin">
          <w:ffData>
            <w:name w:val="über250"/>
            <w:enabled/>
            <w:calcOnExit w:val="0"/>
            <w:checkBox>
              <w:sizeAuto/>
              <w:default w:val="0"/>
            </w:checkBox>
          </w:ffData>
        </w:fldChar>
      </w:r>
      <w:bookmarkStart w:id="3" w:name="über250"/>
      <w:r w:rsidR="00DD5E0E"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instrText xml:space="preserve"> FORMCHECKBOX </w:instrText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separate"/>
      </w:r>
      <w:r>
        <w:rPr>
          <w:rFonts w:ascii="Calibri" w:eastAsiaTheme="minorHAnsi" w:hAnsi="Calibri" w:cstheme="minorBidi"/>
          <w:color w:val="404040" w:themeColor="text1" w:themeTint="BF"/>
          <w:sz w:val="18"/>
          <w:szCs w:val="18"/>
          <w:highlight w:val="lightGray"/>
          <w:lang w:eastAsia="en-US"/>
        </w:rPr>
        <w:fldChar w:fldCharType="end"/>
      </w:r>
      <w:bookmarkEnd w:id="3"/>
      <w:r w:rsidR="008A10C6" w:rsidRPr="008A10C6">
        <w:rPr>
          <w:rFonts w:ascii="Calibri" w:eastAsiaTheme="minorHAnsi" w:hAnsi="Calibri" w:cstheme="minorBidi"/>
          <w:color w:val="404040" w:themeColor="text1" w:themeTint="BF"/>
          <w:sz w:val="18"/>
          <w:szCs w:val="18"/>
          <w:lang w:eastAsia="en-US"/>
        </w:rPr>
        <w:tab/>
      </w:r>
      <w:r w:rsidR="00AA09BC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 xml:space="preserve">ordentliches Mitglied </w:t>
      </w:r>
      <w:r w:rsidR="00EC143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mit über 250 Beschäftigten</w:t>
      </w:r>
    </w:p>
    <w:p w:rsidR="00EC1439" w:rsidRPr="008A10C6" w:rsidRDefault="00144DB0" w:rsidP="008A10C6">
      <w:pPr>
        <w:tabs>
          <w:tab w:val="left" w:pos="993"/>
        </w:tabs>
        <w:overflowPunct/>
        <w:autoSpaceDE/>
        <w:autoSpaceDN/>
        <w:adjustRightInd/>
        <w:spacing w:after="120" w:line="240" w:lineRule="auto"/>
        <w:ind w:left="993" w:hanging="426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begin">
          <w:ffData>
            <w:name w:val="unter25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unter250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instrText xml:space="preserve"> FORMCHECKBOX </w:instrTex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separate"/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end"/>
      </w:r>
      <w:bookmarkEnd w:id="4"/>
      <w:r w:rsidR="008A10C6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ab/>
      </w:r>
      <w:r w:rsidR="00EC1439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ordentliches Mitglied mit unter 250 Beschäftigten</w:t>
      </w:r>
    </w:p>
    <w:p w:rsidR="00EC1439" w:rsidRPr="008A10C6" w:rsidRDefault="00144DB0" w:rsidP="008A10C6">
      <w:pPr>
        <w:tabs>
          <w:tab w:val="left" w:pos="993"/>
        </w:tabs>
        <w:overflowPunct/>
        <w:autoSpaceDE/>
        <w:autoSpaceDN/>
        <w:adjustRightInd/>
        <w:spacing w:after="120" w:line="240" w:lineRule="auto"/>
        <w:ind w:left="993" w:hanging="426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begin">
          <w:ffData>
            <w:name w:val="Institut"/>
            <w:enabled/>
            <w:calcOnExit w:val="0"/>
            <w:checkBox>
              <w:sizeAuto/>
              <w:default w:val="0"/>
            </w:checkBox>
          </w:ffData>
        </w:fldChar>
      </w:r>
      <w:bookmarkStart w:id="5" w:name="Institut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instrText xml:space="preserve"> FORMCHECKBOX </w:instrTex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separate"/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fldChar w:fldCharType="end"/>
      </w:r>
      <w:bookmarkEnd w:id="5"/>
      <w:r w:rsidR="008A10C6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ab/>
      </w:r>
      <w:r w:rsidR="00B926B4" w:rsidRPr="008A10C6">
        <w:rPr>
          <w:rFonts w:asciiTheme="minorHAnsi" w:eastAsiaTheme="minorHAnsi" w:hAnsiTheme="minorHAnsi" w:cstheme="minorBidi"/>
          <w:color w:val="404040" w:themeColor="text1" w:themeTint="BF"/>
          <w:sz w:val="18"/>
          <w:szCs w:val="18"/>
          <w:lang w:eastAsia="en-US"/>
        </w:rPr>
        <w:t>Forschungseinrichtung, Hochschule, Institut</w:t>
      </w:r>
    </w:p>
    <w:p w:rsidR="00754EB6" w:rsidRPr="00423679" w:rsidRDefault="00754EB6" w:rsidP="002801A5">
      <w:pPr>
        <w:tabs>
          <w:tab w:val="left" w:pos="8472"/>
        </w:tabs>
        <w:overflowPunct/>
        <w:autoSpaceDE/>
        <w:autoSpaceDN/>
        <w:adjustRightInd/>
        <w:spacing w:before="360" w:after="120" w:line="240" w:lineRule="auto"/>
        <w:textAlignment w:val="auto"/>
        <w:rPr>
          <w:rFonts w:asciiTheme="minorHAnsi" w:eastAsiaTheme="minorHAnsi" w:hAnsiTheme="minorHAnsi" w:cstheme="minorBidi"/>
          <w:b/>
          <w:color w:val="404040" w:themeColor="text1" w:themeTint="BF"/>
          <w:sz w:val="24"/>
          <w:szCs w:val="22"/>
          <w:lang w:eastAsia="en-US"/>
        </w:rPr>
      </w:pPr>
      <w:r w:rsidRPr="00423679">
        <w:rPr>
          <w:rFonts w:asciiTheme="minorHAnsi" w:eastAsiaTheme="minorHAnsi" w:hAnsiTheme="minorHAnsi" w:cstheme="minorBidi"/>
          <w:b/>
          <w:color w:val="404040" w:themeColor="text1" w:themeTint="BF"/>
          <w:sz w:val="24"/>
          <w:szCs w:val="22"/>
          <w:lang w:eastAsia="en-US"/>
        </w:rPr>
        <w:t>Mitgliedsdaten</w:t>
      </w:r>
    </w:p>
    <w:p w:rsidR="00754EB6" w:rsidRPr="00E227DA" w:rsidRDefault="00423679" w:rsidP="00423679">
      <w:pPr>
        <w:tabs>
          <w:tab w:val="right" w:pos="2410"/>
          <w:tab w:val="left" w:pos="2552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Name des Unternehmens/</w:t>
      </w:r>
      <w:r w:rsid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br/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der Institution</w:t>
      </w:r>
      <w:r w:rsid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inkl.</w:t>
      </w:r>
      <w:r w:rsidR="00965719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Rechtsform</w:t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:</w:t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Unternehmensname"/>
            <w:enabled/>
            <w:calcOnExit w:val="0"/>
            <w:textInput>
              <w:maxLength w:val="80"/>
            </w:textInput>
          </w:ffData>
        </w:fldChar>
      </w:r>
      <w:bookmarkStart w:id="6" w:name="Unternehmensname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6"/>
    </w:p>
    <w:p w:rsidR="00754EB6" w:rsidRPr="00E227DA" w:rsidRDefault="00423679" w:rsidP="00423679">
      <w:pPr>
        <w:tabs>
          <w:tab w:val="right" w:pos="2410"/>
          <w:tab w:val="left" w:pos="2552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HR Nr.:</w:t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E227DA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HrNr"/>
            <w:enabled/>
            <w:calcOnExit w:val="0"/>
            <w:textInput>
              <w:maxLength w:val="80"/>
            </w:textInput>
          </w:ffData>
        </w:fldChar>
      </w:r>
      <w:bookmarkStart w:id="7" w:name="HrNr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7"/>
    </w:p>
    <w:p w:rsidR="005C4CE2" w:rsidRPr="00E227DA" w:rsidRDefault="00423679" w:rsidP="00423679">
      <w:pPr>
        <w:tabs>
          <w:tab w:val="right" w:pos="2410"/>
          <w:tab w:val="left" w:pos="2552"/>
          <w:tab w:val="right" w:pos="904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5A317F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A</w:t>
      </w:r>
      <w:r w:rsidR="009C4015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nschrift</w:t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:</w:t>
      </w:r>
      <w:r w:rsidR="00E227DA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Anschrift"/>
            <w:enabled/>
            <w:calcOnExit w:val="0"/>
            <w:textInput>
              <w:maxLength w:val="80"/>
            </w:textInput>
          </w:ffData>
        </w:fldChar>
      </w:r>
      <w:bookmarkStart w:id="8" w:name="Anschrift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8"/>
    </w:p>
    <w:p w:rsidR="0030772C" w:rsidRDefault="00423679" w:rsidP="00423679">
      <w:pPr>
        <w:tabs>
          <w:tab w:val="right" w:pos="2410"/>
          <w:tab w:val="left" w:pos="2552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PLZ</w:t>
      </w:r>
      <w:r w:rsidR="00965719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/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Ort:</w:t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PLZ"/>
            <w:enabled/>
            <w:calcOnExit w:val="0"/>
            <w:textInput>
              <w:maxLength w:val="9"/>
            </w:textInput>
          </w:ffData>
        </w:fldChar>
      </w:r>
      <w:bookmarkStart w:id="9" w:name="PLZ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9"/>
      <w:r w:rsidR="00526A4C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Ort"/>
            <w:enabled/>
            <w:calcOnExit w:val="0"/>
            <w:textInput>
              <w:maxLength w:val="70"/>
            </w:textInput>
          </w:ffData>
        </w:fldChar>
      </w:r>
      <w:bookmarkStart w:id="10" w:name="Ort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0"/>
    </w:p>
    <w:p w:rsidR="005A317F" w:rsidRDefault="00423679" w:rsidP="00DD5E0E">
      <w:pPr>
        <w:tabs>
          <w:tab w:val="right" w:pos="2410"/>
          <w:tab w:val="left" w:pos="2552"/>
          <w:tab w:val="right" w:pos="6521"/>
          <w:tab w:val="left" w:pos="666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Telefon</w:t>
      </w:r>
      <w:r w:rsidR="00754EB6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: </w:t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Vorwahl"/>
            <w:enabled/>
            <w:calcOnExit w:val="0"/>
            <w:textInput>
              <w:maxLength w:val="10"/>
            </w:textInput>
          </w:ffData>
        </w:fldChar>
      </w:r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r w:rsidR="00526A4C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Rufnummer"/>
            <w:enabled/>
            <w:calcOnExit w:val="0"/>
            <w:textInput>
              <w:maxLength w:val="30"/>
            </w:textInput>
          </w:ffData>
        </w:fldChar>
      </w:r>
      <w:bookmarkStart w:id="11" w:name="Rufnummer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1"/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Telefax:</w: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Vorwahl"/>
            <w:enabled/>
            <w:calcOnExit w:val="0"/>
            <w:textInput>
              <w:maxLength w:val="10"/>
            </w:textInput>
          </w:ffData>
        </w:fldChar>
      </w:r>
      <w:bookmarkStart w:id="12" w:name="Vorwahl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2"/>
      <w:r w:rsidR="005A317F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Faxnummer"/>
            <w:enabled/>
            <w:calcOnExit w:val="0"/>
            <w:textInput>
              <w:maxLength w:val="30"/>
            </w:textInput>
          </w:ffData>
        </w:fldChar>
      </w:r>
      <w:bookmarkStart w:id="13" w:name="Faxnummer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3"/>
    </w:p>
    <w:p w:rsidR="00754EB6" w:rsidRPr="00E227DA" w:rsidRDefault="00423679" w:rsidP="00DD5E0E">
      <w:pPr>
        <w:tabs>
          <w:tab w:val="right" w:pos="2410"/>
          <w:tab w:val="left" w:pos="2552"/>
          <w:tab w:val="right" w:pos="6521"/>
          <w:tab w:val="left" w:pos="666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5A317F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E-Mail</w:t>
      </w:r>
      <w:r w:rsidR="005A317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:</w:t>
      </w:r>
      <w:r w:rsidR="005A317F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5A317F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EMail"/>
            <w:enabled/>
            <w:calcOnExit w:val="0"/>
            <w:textInput>
              <w:maxLength w:val="35"/>
            </w:textInput>
          </w:ffData>
        </w:fldChar>
      </w:r>
      <w:bookmarkStart w:id="14" w:name="EMail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4"/>
      <w:r w:rsidR="005A317F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9C4015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http/</w:t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www</w:t>
      </w: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http"/>
            <w:enabled/>
            <w:calcOnExit w:val="0"/>
            <w:textInput>
              <w:maxLength w:val="30"/>
            </w:textInput>
          </w:ffData>
        </w:fldChar>
      </w:r>
      <w:bookmarkStart w:id="15" w:name="http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5"/>
    </w:p>
    <w:p w:rsidR="00D552CF" w:rsidRPr="00E227DA" w:rsidRDefault="00423679" w:rsidP="00423679">
      <w:pPr>
        <w:tabs>
          <w:tab w:val="right" w:pos="2410"/>
          <w:tab w:val="left" w:pos="2552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Ansprechpartner/-in:</w:t>
      </w:r>
      <w:r w:rsidR="00754EB6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5C4CE2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Ansprechpartner"/>
            <w:enabled/>
            <w:calcOnExit w:val="0"/>
            <w:textInput>
              <w:maxLength w:val="80"/>
            </w:textInput>
          </w:ffData>
        </w:fldChar>
      </w:r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</w:p>
    <w:p w:rsidR="00754EB6" w:rsidRPr="00754EB6" w:rsidRDefault="00423679" w:rsidP="00423679">
      <w:pPr>
        <w:tabs>
          <w:tab w:val="right" w:pos="2410"/>
          <w:tab w:val="left" w:pos="2552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Position im Unternehmen:</w:t>
      </w:r>
      <w:r w:rsidR="00754EB6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Funktion"/>
            <w:enabled/>
            <w:calcOnExit w:val="0"/>
            <w:textInput>
              <w:maxLength w:val="80"/>
            </w:textInput>
          </w:ffData>
        </w:fldChar>
      </w:r>
      <w:bookmarkStart w:id="16" w:name="Funktion"/>
      <w:r w:rsidR="00DD5E0E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6"/>
    </w:p>
    <w:p w:rsidR="00754EB6" w:rsidRPr="00754EB6" w:rsidRDefault="00754EB6" w:rsidP="00E227DA">
      <w:pPr>
        <w:tabs>
          <w:tab w:val="right" w:pos="3686"/>
          <w:tab w:val="right" w:pos="4536"/>
          <w:tab w:val="right" w:pos="992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Von der Satzung inkl. der durch die Mitgliedschaft entstehenden jährlichen Mitgliedsbeiträge in der geltenden Fassung der Beitrags</w:t>
      </w:r>
      <w:r w:rsid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-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ordnung haben wir Kenntnis genommen und erkennen sie bei Aufnahme verbindl</w:t>
      </w:r>
      <w:r w:rsidR="00D552CF" w:rsidRPr="00B926B4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ich an.</w:t>
      </w:r>
      <w:r w:rsidR="00B926B4" w:rsidRPr="00B926B4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Die Erhebung des </w:t>
      </w:r>
      <w:r w:rsidR="00B926B4" w:rsidRPr="00B926B4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M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itgliedsbeitrages erfolgt jährlich per Rechnung. Sofern die Rechnungsadresse von den oben gemachten Angaben abweicht, werden wir den Verein davon unverzüglich in Kenntnis setzen.</w:t>
      </w:r>
      <w:r w:rsidR="00C1066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Im Falle einer Doppelmitgliedschaft erfolgt die Rechnungsstellung über den FiT.</w:t>
      </w:r>
    </w:p>
    <w:p w:rsidR="00754EB6" w:rsidRPr="00754EB6" w:rsidRDefault="00754EB6" w:rsidP="00E227DA">
      <w:pPr>
        <w:tabs>
          <w:tab w:val="right" w:pos="3686"/>
          <w:tab w:val="right" w:pos="4536"/>
          <w:tab w:val="right" w:pos="9923"/>
        </w:tabs>
        <w:overflowPunct/>
        <w:autoSpaceDE/>
        <w:autoSpaceDN/>
        <w:adjustRightInd/>
        <w:spacing w:before="360" w:after="120" w:line="240" w:lineRule="auto"/>
        <w:textAlignment w:val="auto"/>
        <w:rPr>
          <w:rFonts w:asciiTheme="minorHAnsi" w:eastAsiaTheme="minorHAnsi" w:hAnsiTheme="minorHAnsi" w:cstheme="minorBidi"/>
          <w:b/>
          <w:color w:val="404040" w:themeColor="text1" w:themeTint="BF"/>
          <w:szCs w:val="22"/>
          <w:lang w:eastAsia="en-US"/>
        </w:rPr>
      </w:pPr>
      <w:r w:rsidRPr="00754EB6">
        <w:rPr>
          <w:rFonts w:asciiTheme="minorHAnsi" w:eastAsiaTheme="minorHAnsi" w:hAnsiTheme="minorHAnsi" w:cstheme="minorBidi"/>
          <w:b/>
          <w:color w:val="404040" w:themeColor="text1" w:themeTint="BF"/>
          <w:szCs w:val="22"/>
          <w:lang w:eastAsia="en-US"/>
        </w:rPr>
        <w:t>Rechnungsadresse (sofern abweichend):</w:t>
      </w:r>
    </w:p>
    <w:p w:rsidR="0030772C" w:rsidRDefault="00423679" w:rsidP="00423679">
      <w:pPr>
        <w:tabs>
          <w:tab w:val="right" w:pos="2410"/>
          <w:tab w:val="left" w:pos="2552"/>
          <w:tab w:val="right" w:pos="992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Rechnungsempfänger: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Rechnungsempfänger"/>
            <w:enabled/>
            <w:calcOnExit w:val="0"/>
            <w:textInput>
              <w:maxLength w:val="80"/>
            </w:textInput>
          </w:ffData>
        </w:fldChar>
      </w:r>
      <w:bookmarkStart w:id="17" w:name="Rechnungsempfänger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7"/>
    </w:p>
    <w:p w:rsidR="00754EB6" w:rsidRPr="00754EB6" w:rsidRDefault="00423679" w:rsidP="00423679">
      <w:pPr>
        <w:tabs>
          <w:tab w:val="right" w:pos="2410"/>
          <w:tab w:val="left" w:pos="2552"/>
          <w:tab w:val="right" w:pos="992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Ansprechpartner: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Ansprechpartner"/>
            <w:enabled/>
            <w:calcOnExit w:val="0"/>
            <w:textInput>
              <w:maxLength w:val="80"/>
            </w:textInput>
          </w:ffData>
        </w:fldChar>
      </w:r>
      <w:bookmarkStart w:id="18" w:name="Ansprechpartner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8"/>
    </w:p>
    <w:p w:rsidR="0030772C" w:rsidRDefault="00423679" w:rsidP="00423679">
      <w:pPr>
        <w:tabs>
          <w:tab w:val="right" w:pos="2410"/>
          <w:tab w:val="left" w:pos="2552"/>
          <w:tab w:val="right" w:pos="992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Adresse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: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Adresse"/>
            <w:enabled/>
            <w:calcOnExit w:val="0"/>
            <w:textInput>
              <w:maxLength w:val="80"/>
            </w:textInput>
          </w:ffData>
        </w:fldChar>
      </w:r>
      <w:bookmarkStart w:id="19" w:name="Adresse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19"/>
    </w:p>
    <w:p w:rsidR="00D552CF" w:rsidRPr="00E227DA" w:rsidRDefault="00423679" w:rsidP="00423679">
      <w:pPr>
        <w:tabs>
          <w:tab w:val="right" w:pos="2410"/>
          <w:tab w:val="left" w:pos="2552"/>
          <w:tab w:val="right" w:pos="9923"/>
        </w:tabs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PLZ/Ort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: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PLZ2"/>
            <w:enabled/>
            <w:calcOnExit w:val="0"/>
            <w:textInput>
              <w:maxLength w:val="9"/>
            </w:textInput>
          </w:ffData>
        </w:fldChar>
      </w:r>
      <w:bookmarkStart w:id="20" w:name="PLZ2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20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Ort2"/>
            <w:enabled/>
            <w:calcOnExit w:val="0"/>
            <w:textInput>
              <w:maxLength w:val="70"/>
            </w:textInput>
          </w:ffData>
        </w:fldChar>
      </w:r>
      <w:bookmarkStart w:id="21" w:name="Ort2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21"/>
    </w:p>
    <w:p w:rsidR="00754EB6" w:rsidRPr="00754EB6" w:rsidRDefault="00754EB6" w:rsidP="00A85462">
      <w:pPr>
        <w:tabs>
          <w:tab w:val="right" w:pos="3686"/>
          <w:tab w:val="right" w:pos="4536"/>
          <w:tab w:val="right" w:pos="9923"/>
        </w:tabs>
        <w:overflowPunct/>
        <w:autoSpaceDE/>
        <w:autoSpaceDN/>
        <w:adjustRightInd/>
        <w:spacing w:after="96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Mit der Speicherung der Daten ausschließlich zu satzungsgemäßen Aufgaben bin sind wir einverstanden, ebenso mit der Veröffentlich</w:t>
      </w:r>
      <w:r w:rsidR="00C1066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-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ung des Namens unseres Unternehmens/unserer Institution in Mitgliederlisten des Vereins (z.B. auf der Homepage des Kompetenz</w:t>
      </w:r>
      <w:r w:rsidR="00C1066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-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zentrums</w:t>
      </w:r>
      <w:r w:rsidR="00D552CF" w:rsidRPr="00B926B4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, im Branchenatlas, usw.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).</w:t>
      </w:r>
    </w:p>
    <w:p w:rsidR="00415FA8" w:rsidRPr="00E227DA" w:rsidRDefault="00E227DA" w:rsidP="00423679">
      <w:pPr>
        <w:tabs>
          <w:tab w:val="right" w:pos="2410"/>
          <w:tab w:val="left" w:pos="2552"/>
          <w:tab w:val="center" w:pos="7230"/>
        </w:tabs>
        <w:overflowPunct/>
        <w:autoSpaceDE/>
        <w:autoSpaceDN/>
        <w:adjustRightInd/>
        <w:spacing w:before="600" w:after="200" w:line="276" w:lineRule="auto"/>
        <w:textAlignment w:val="auto"/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pPr>
      <w:r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Datum_Ort"/>
            <w:enabled/>
            <w:calcOnExit w:val="0"/>
            <w:textInput>
              <w:maxLength w:val="25"/>
            </w:textInput>
          </w:ffData>
        </w:fldChar>
      </w:r>
      <w:bookmarkStart w:id="22" w:name="Datum_Ort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AC51D7">
        <w:rPr>
          <w:rFonts w:asciiTheme="minorHAnsi" w:eastAsiaTheme="minorHAnsi" w:hAnsiTheme="minorHAnsi" w:cstheme="minorBidi"/>
          <w:noProof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22"/>
      <w:r w:rsidR="00423679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,</w:t>
      </w:r>
      <w:r w:rsidR="00423679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begin">
          <w:ffData>
            <w:name w:val="DATUM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3" w:name="DATUM"/>
      <w:r w:rsidR="005534F1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instrText xml:space="preserve"> FORMTEXT </w:instrTex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separate"/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A85462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 </w:t>
      </w:r>
      <w:r w:rsidR="00144DB0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fldChar w:fldCharType="end"/>
      </w:r>
      <w:bookmarkEnd w:id="23"/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30772C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__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___________________</w:t>
      </w:r>
      <w:r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________</w:t>
      </w:r>
      <w:r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_</w:t>
      </w:r>
      <w:r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____________</w:t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br/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 xml:space="preserve"> </w:t>
      </w:r>
      <w:r w:rsidR="00D552CF" w:rsidRPr="00E227DA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Ort,</w:t>
      </w:r>
      <w:r w:rsidR="00423679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>Datum</w:t>
      </w:r>
      <w:r w:rsidR="00754EB6" w:rsidRPr="00754EB6">
        <w:rPr>
          <w:rFonts w:asciiTheme="minorHAnsi" w:eastAsiaTheme="minorHAnsi" w:hAnsiTheme="minorHAnsi" w:cstheme="minorBidi"/>
          <w:color w:val="404040" w:themeColor="text1" w:themeTint="BF"/>
          <w:sz w:val="18"/>
          <w:szCs w:val="22"/>
          <w:lang w:eastAsia="en-US"/>
        </w:rPr>
        <w:tab/>
        <w:t>Stempel/Unterschrift</w:t>
      </w:r>
    </w:p>
    <w:sectPr w:rsidR="00415FA8" w:rsidRPr="00E227DA" w:rsidSect="00E227DA">
      <w:headerReference w:type="default" r:id="rId8"/>
      <w:footerReference w:type="default" r:id="rId9"/>
      <w:pgSz w:w="11906" w:h="16838"/>
      <w:pgMar w:top="2127" w:right="849" w:bottom="113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4FD" w:rsidRDefault="009F54FD" w:rsidP="002F6EB9">
      <w:pPr>
        <w:spacing w:line="240" w:lineRule="auto"/>
      </w:pPr>
      <w:r>
        <w:separator/>
      </w:r>
    </w:p>
  </w:endnote>
  <w:endnote w:type="continuationSeparator" w:id="0">
    <w:p w:rsidR="009F54FD" w:rsidRDefault="009F54FD" w:rsidP="002F6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40"/>
      <w:gridCol w:w="3401"/>
      <w:gridCol w:w="3224"/>
    </w:tblGrid>
    <w:tr w:rsidR="00537BAE" w:rsidRPr="00537BAE" w:rsidTr="00A825C9">
      <w:tc>
        <w:tcPr>
          <w:tcW w:w="3440" w:type="dxa"/>
        </w:tcPr>
        <w:p w:rsidR="00423679" w:rsidRPr="00537BAE" w:rsidRDefault="00144DB0" w:rsidP="00CD4881">
          <w:pPr>
            <w:spacing w:line="240" w:lineRule="auto"/>
            <w:rPr>
              <w:rFonts w:asciiTheme="minorHAnsi" w:hAnsiTheme="minorHAnsi"/>
              <w:color w:val="404040" w:themeColor="text1" w:themeTint="BF"/>
              <w:sz w:val="16"/>
              <w:szCs w:val="16"/>
            </w:rPr>
          </w:pPr>
          <w:r>
            <w:rPr>
              <w:rFonts w:asciiTheme="minorHAnsi" w:hAnsiTheme="minorHAnsi"/>
              <w:noProof/>
              <w:color w:val="404040" w:themeColor="text1" w:themeTint="BF"/>
              <w:sz w:val="16"/>
              <w:szCs w:val="16"/>
            </w:rPr>
            <w:pict>
              <v:line id="Gerade Verbindung 308" o:spid="_x0000_s4099" style="position:absolute;z-index:251667456;visibility:visible;mso-width-relative:margin" from="-.95pt,-4.7pt" to="140.7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" strokecolor="#a5a5a5 [2092]" strokeweight="6pt"/>
            </w:pic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t>Geschäftsstellenleitung</w:t>
          </w:r>
        </w:p>
        <w:p w:rsidR="00423679" w:rsidRPr="00537BAE" w:rsidRDefault="00312BC5" w:rsidP="00CD4881">
          <w:pPr>
            <w:spacing w:line="240" w:lineRule="auto"/>
            <w:rPr>
              <w:rFonts w:asciiTheme="minorHAnsi" w:hAnsiTheme="minorHAnsi"/>
              <w:color w:val="404040" w:themeColor="text1" w:themeTint="BF"/>
              <w:sz w:val="16"/>
              <w:szCs w:val="16"/>
            </w:rPr>
          </w:pPr>
          <w:r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t>Steffen Haberzettl</w:t>
          </w:r>
        </w:p>
      </w:tc>
      <w:tc>
        <w:tcPr>
          <w:tcW w:w="3401" w:type="dxa"/>
        </w:tcPr>
        <w:p w:rsidR="00423679" w:rsidRPr="00537BAE" w:rsidRDefault="00144DB0" w:rsidP="00B70C38">
          <w:pPr>
            <w:spacing w:line="240" w:lineRule="auto"/>
            <w:rPr>
              <w:rFonts w:asciiTheme="minorHAnsi" w:hAnsiTheme="minorHAnsi"/>
              <w:color w:val="404040" w:themeColor="text1" w:themeTint="BF"/>
              <w:sz w:val="16"/>
              <w:szCs w:val="16"/>
            </w:rPr>
          </w:pPr>
          <w:r>
            <w:rPr>
              <w:rFonts w:asciiTheme="minorHAnsi" w:hAnsiTheme="minorHAnsi"/>
              <w:noProof/>
              <w:color w:val="404040" w:themeColor="text1" w:themeTint="BF"/>
              <w:sz w:val="16"/>
              <w:szCs w:val="16"/>
            </w:rPr>
            <w:pict>
              <v:line id="Gerade Verbindung 309" o:spid="_x0000_s4098" style="position:absolute;z-index:251668480;visibility:visible;mso-position-horizontal-relative:text;mso-position-vertical-relative:text;mso-width-relative:margin" from="-2pt,-4.8pt" to="139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" strokecolor="#8eccf0" strokeweight="6pt"/>
            </w:pic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t>VR-Nr. 931 Amtsgericht Leonberg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  <w:t>Ust-Ident-Nr. DE278496259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  <w:t>Steuer Nr. 70054/41041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</w:r>
        </w:p>
      </w:tc>
      <w:tc>
        <w:tcPr>
          <w:tcW w:w="3224" w:type="dxa"/>
        </w:tcPr>
        <w:p w:rsidR="00423679" w:rsidRPr="00537BAE" w:rsidRDefault="00144DB0" w:rsidP="00B4185C">
          <w:pPr>
            <w:spacing w:line="240" w:lineRule="auto"/>
            <w:rPr>
              <w:rFonts w:asciiTheme="minorHAnsi" w:hAnsiTheme="minorHAnsi"/>
              <w:color w:val="404040" w:themeColor="text1" w:themeTint="BF"/>
              <w:sz w:val="16"/>
              <w:szCs w:val="16"/>
            </w:rPr>
          </w:pPr>
          <w:r>
            <w:rPr>
              <w:rFonts w:asciiTheme="minorHAnsi" w:hAnsiTheme="minorHAnsi"/>
              <w:noProof/>
              <w:color w:val="404040" w:themeColor="text1" w:themeTint="BF"/>
              <w:sz w:val="16"/>
              <w:szCs w:val="16"/>
            </w:rPr>
            <w:pict>
              <v:line id="Gerade Verbindung 310" o:spid="_x0000_s4097" style="position:absolute;z-index:251669504;visibility:visible;mso-position-horizontal-relative:text;mso-position-vertical-relative:text;mso-width-relative:margin" from="-1.3pt,-4.75pt" to="140.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" strokecolor="#0067ac" strokeweight="6pt"/>
            </w:pic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t>Volksbank Region Leonberg e.G.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  <w:t>(BLZ 60390300) Kto 365151009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  <w:t>BIC: GENODES1LEO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br/>
            <w:t>IBAN:</w:t>
          </w:r>
          <w:r w:rsidR="00423679" w:rsidRPr="00537BAE">
            <w:rPr>
              <w:rFonts w:asciiTheme="minorHAnsi" w:hAnsiTheme="minorHAnsi"/>
              <w:color w:val="404040" w:themeColor="text1" w:themeTint="BF"/>
            </w:rPr>
            <w:t xml:space="preserve"> </w:t>
          </w:r>
          <w:r w:rsidR="00423679" w:rsidRPr="00537BAE">
            <w:rPr>
              <w:rFonts w:asciiTheme="minorHAnsi" w:hAnsiTheme="minorHAnsi"/>
              <w:color w:val="404040" w:themeColor="text1" w:themeTint="BF"/>
              <w:sz w:val="16"/>
              <w:szCs w:val="16"/>
            </w:rPr>
            <w:t>DE22 603 90 300 036 515 1009</w:t>
          </w:r>
        </w:p>
      </w:tc>
    </w:tr>
  </w:tbl>
  <w:p w:rsidR="00423679" w:rsidRPr="00643DF1" w:rsidRDefault="00423679" w:rsidP="00643DF1">
    <w:pPr>
      <w:pStyle w:val="Fuzeile"/>
      <w:rPr>
        <w:rFonts w:asciiTheme="minorHAnsi" w:hAnsiTheme="minorHAns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4FD" w:rsidRDefault="009F54FD" w:rsidP="002F6EB9">
      <w:pPr>
        <w:spacing w:line="240" w:lineRule="auto"/>
      </w:pPr>
      <w:r>
        <w:separator/>
      </w:r>
    </w:p>
  </w:footnote>
  <w:footnote w:type="continuationSeparator" w:id="0">
    <w:p w:rsidR="009F54FD" w:rsidRDefault="009F54FD" w:rsidP="002F6E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679" w:rsidRPr="00423679" w:rsidRDefault="00423679">
    <w:pPr>
      <w:pStyle w:val="Kopfzeile"/>
      <w:rPr>
        <w:rFonts w:asciiTheme="minorHAnsi" w:eastAsiaTheme="minorHAnsi" w:hAnsiTheme="minorHAnsi" w:cstheme="minorBidi"/>
        <w:b/>
        <w:sz w:val="32"/>
        <w:szCs w:val="22"/>
        <w:lang w:eastAsia="en-US"/>
      </w:rPr>
    </w:pPr>
    <w:r w:rsidRPr="00423679">
      <w:rPr>
        <w:rFonts w:asciiTheme="minorHAnsi" w:hAnsiTheme="minorHAnsi"/>
        <w:noProof/>
        <w:color w:val="404040" w:themeColor="text1" w:themeTint="BF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4294505</wp:posOffset>
          </wp:positionH>
          <wp:positionV relativeFrom="paragraph">
            <wp:posOffset>-1905</wp:posOffset>
          </wp:positionV>
          <wp:extent cx="1802765" cy="1345565"/>
          <wp:effectExtent l="0" t="0" r="6985" b="6985"/>
          <wp:wrapNone/>
          <wp:docPr id="313" name="Bild 1" descr="E:\LPW Kraft C Daten\CEC Cleaning Competence Center\Logo\LogoCEC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PW Kraft C Daten\CEC Cleaning Competence Center\Logo\LogoCEC_4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1345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23679">
      <w:rPr>
        <w:rFonts w:asciiTheme="minorHAnsi" w:eastAsiaTheme="minorHAnsi" w:hAnsiTheme="minorHAnsi" w:cstheme="minorBidi"/>
        <w:b/>
        <w:color w:val="404040" w:themeColor="text1" w:themeTint="BF"/>
        <w:sz w:val="32"/>
        <w:szCs w:val="22"/>
        <w:lang w:eastAsia="en-US"/>
      </w:rPr>
      <w:t xml:space="preserve">Aufnahmeantrag/Mitgliedsdatenblatt </w:t>
    </w:r>
    <w:r w:rsidRPr="00423679">
      <w:rPr>
        <w:rFonts w:asciiTheme="minorHAnsi" w:eastAsiaTheme="minorHAnsi" w:hAnsiTheme="minorHAnsi" w:cstheme="minorBidi"/>
        <w:b/>
        <w:color w:val="404040" w:themeColor="text1" w:themeTint="BF"/>
        <w:sz w:val="32"/>
        <w:szCs w:val="22"/>
        <w:lang w:eastAsia="en-US"/>
      </w:rPr>
      <w:br/>
      <w:t xml:space="preserve">Stand </w:t>
    </w:r>
    <w:r w:rsidR="009E321C">
      <w:rPr>
        <w:rFonts w:asciiTheme="minorHAnsi" w:eastAsiaTheme="minorHAnsi" w:hAnsiTheme="minorHAnsi" w:cstheme="minorBidi"/>
        <w:b/>
        <w:color w:val="404040" w:themeColor="text1" w:themeTint="BF"/>
        <w:sz w:val="32"/>
        <w:szCs w:val="22"/>
        <w:lang w:eastAsia="en-US"/>
      </w:rPr>
      <w:t>0</w:t>
    </w:r>
    <w:r w:rsidRPr="00423679">
      <w:rPr>
        <w:rFonts w:asciiTheme="minorHAnsi" w:eastAsiaTheme="minorHAnsi" w:hAnsiTheme="minorHAnsi" w:cstheme="minorBidi"/>
        <w:b/>
        <w:color w:val="404040" w:themeColor="text1" w:themeTint="BF"/>
        <w:sz w:val="32"/>
        <w:szCs w:val="22"/>
        <w:lang w:eastAsia="en-US"/>
      </w:rPr>
      <w:t>1/201</w:t>
    </w:r>
    <w:r w:rsidR="009E321C">
      <w:rPr>
        <w:rFonts w:asciiTheme="minorHAnsi" w:eastAsiaTheme="minorHAnsi" w:hAnsiTheme="minorHAnsi" w:cstheme="minorBidi"/>
        <w:b/>
        <w:color w:val="404040" w:themeColor="text1" w:themeTint="BF"/>
        <w:sz w:val="32"/>
        <w:szCs w:val="22"/>
        <w:lang w:eastAsia="en-US"/>
      </w:rPr>
      <w:t>4</w:t>
    </w:r>
    <w:r w:rsidR="00144DB0">
      <w:rPr>
        <w:rFonts w:asciiTheme="minorHAnsi" w:eastAsiaTheme="minorHAnsi" w:hAnsiTheme="minorHAnsi" w:cstheme="minorBidi"/>
        <w:b/>
        <w:noProof/>
        <w:sz w:val="32"/>
        <w:szCs w:val="22"/>
      </w:rPr>
      <w:pict>
        <v:line id="Gerade Verbindung 9" o:spid="_x0000_s4103" style="position:absolute;z-index:251672576;visibility:visible;mso-position-horizontal-relative:text;mso-position-vertical-relative:page;mso-width-relative:margin" from="-44.8pt,269.35pt" to="-42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" o:allowincell="f" o:allowoverlap="f" strokecolor="gray [1629]" strokeweight=".25pt">
          <w10:wrap anchory="page"/>
        </v:line>
      </w:pict>
    </w:r>
    <w:r w:rsidR="00144DB0">
      <w:rPr>
        <w:rFonts w:asciiTheme="minorHAnsi" w:eastAsiaTheme="minorHAnsi" w:hAnsiTheme="minorHAnsi" w:cstheme="minorBidi"/>
        <w:b/>
        <w:noProof/>
        <w:sz w:val="32"/>
        <w:szCs w:val="22"/>
      </w:rPr>
      <w:pict>
        <v:line id="Gerade Verbindung 10" o:spid="_x0000_s4102" style="position:absolute;z-index:251673600;visibility:visible;mso-position-horizontal-relative:text;mso-position-vertical-relative:page;mso-width-relative:margin" from="-45.75pt,571.85pt" to="-42.95pt,5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" o:allowincell="f" o:allowoverlap="f" strokecolor="gray [1629]" strokeweight=".25pt">
          <w10:wrap anchory="page"/>
        </v:line>
      </w:pict>
    </w:r>
    <w:r w:rsidR="00144DB0">
      <w:rPr>
        <w:rFonts w:asciiTheme="minorHAnsi" w:eastAsiaTheme="minorHAnsi" w:hAnsiTheme="minorHAnsi" w:cstheme="minorBidi"/>
        <w:b/>
        <w:noProof/>
        <w:sz w:val="32"/>
        <w:szCs w:val="22"/>
      </w:rPr>
      <w:pict>
        <v:line id="Gerade Verbindung 11" o:spid="_x0000_s4101" style="position:absolute;z-index:251674624;visibility:visible;mso-position-horizontal-relative:text;mso-position-vertical-relative:page;mso-width-relative:margin" from="-45.85pt,421.05pt" to="-43.0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" o:allowincell="f" o:allowoverlap="f" strokecolor="gray [1629]" strokeweight=".25pt">
          <w10:wrap anchory="page"/>
        </v:line>
      </w:pict>
    </w:r>
    <w:r w:rsidR="00144DB0">
      <w:rPr>
        <w:rFonts w:asciiTheme="minorHAnsi" w:eastAsiaTheme="minorHAnsi" w:hAnsiTheme="minorHAnsi" w:cstheme="minorBidi"/>
        <w:b/>
        <w:noProof/>
        <w:sz w:val="3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100" type="#_x0000_t202" style="position:absolute;margin-left:378.6pt;margin-top:107pt;width:161.25pt;height:191.7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" strokecolor="white [3212]">
          <v:textbox>
            <w:txbxContent>
              <w:p w:rsidR="00423679" w:rsidRPr="00537BAE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>Cleaning Excellence Center (CEC)</w:t>
                </w:r>
              </w:p>
              <w:p w:rsidR="00423679" w:rsidRPr="00423679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808080" w:themeColor="background1" w:themeShade="80"/>
                    <w:sz w:val="16"/>
                    <w:szCs w:val="16"/>
                  </w:rPr>
                </w:pPr>
                <w:r w:rsidRPr="00423679">
                  <w:rPr>
                    <w:rFonts w:asciiTheme="minorHAnsi" w:hAnsiTheme="minorHAnsi" w:cs="Calibri"/>
                    <w:color w:val="808080" w:themeColor="background1" w:themeShade="80"/>
                    <w:sz w:val="16"/>
                    <w:szCs w:val="16"/>
                  </w:rPr>
                  <w:t xml:space="preserve">Kompetenznetzwerk für Industrielle Bauteil- und Oberflächenreinigung </w:t>
                </w:r>
              </w:p>
              <w:p w:rsidR="00423679" w:rsidRPr="00423679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808080" w:themeColor="background1" w:themeShade="80"/>
                    <w:sz w:val="16"/>
                    <w:szCs w:val="16"/>
                  </w:rPr>
                </w:pPr>
                <w:r w:rsidRPr="00423679">
                  <w:rPr>
                    <w:rFonts w:asciiTheme="minorHAnsi" w:hAnsiTheme="minorHAnsi" w:cs="Calibri"/>
                    <w:color w:val="808080" w:themeColor="background1" w:themeShade="80"/>
                    <w:sz w:val="16"/>
                    <w:szCs w:val="16"/>
                  </w:rPr>
                  <w:t>Leonberg e.V.</w:t>
                </w:r>
              </w:p>
              <w:p w:rsidR="00423679" w:rsidRPr="00537BAE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>Hertichstraße 57</w:t>
                </w:r>
              </w:p>
              <w:p w:rsidR="00423679" w:rsidRPr="00537BAE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>71229 Leonberg</w:t>
                </w:r>
              </w:p>
              <w:p w:rsidR="00423679" w:rsidRPr="00537BAE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>www.cec-leonberg.de</w:t>
                </w:r>
              </w:p>
              <w:p w:rsidR="00423679" w:rsidRPr="00537BAE" w:rsidRDefault="00423679" w:rsidP="00B1746E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</w:p>
              <w:p w:rsidR="00423679" w:rsidRPr="00537BAE" w:rsidRDefault="00423679" w:rsidP="006E5295">
                <w:pPr>
                  <w:tabs>
                    <w:tab w:val="left" w:pos="284"/>
                  </w:tabs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 xml:space="preserve">T: </w:t>
                </w: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ab/>
                  <w:t>+49 (0) 7152 3308471</w:t>
                </w:r>
              </w:p>
              <w:p w:rsidR="00423679" w:rsidRPr="00537BAE" w:rsidRDefault="00423679" w:rsidP="00E71BF5">
                <w:pPr>
                  <w:spacing w:line="240" w:lineRule="auto"/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</w:pPr>
                <w:r w:rsidRPr="00537BAE">
                  <w:rPr>
                    <w:rFonts w:asciiTheme="minorHAnsi" w:hAnsiTheme="minorHAnsi" w:cs="Calibri"/>
                    <w:color w:val="404040" w:themeColor="text1" w:themeTint="BF"/>
                    <w:sz w:val="16"/>
                    <w:szCs w:val="16"/>
                  </w:rPr>
                  <w:t xml:space="preserve">E-Mail: </w:t>
                </w:r>
                <w:hyperlink r:id="rId2" w:history="1">
                  <w:r w:rsidRPr="00537BAE">
                    <w:rPr>
                      <w:rFonts w:asciiTheme="minorHAnsi" w:hAnsiTheme="minorHAnsi" w:cs="Calibri"/>
                      <w:color w:val="404040" w:themeColor="text1" w:themeTint="BF"/>
                      <w:sz w:val="16"/>
                      <w:szCs w:val="16"/>
                    </w:rPr>
                    <w:t>info@cec-leonberg.de</w:t>
                  </w:r>
                </w:hyperlink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A43"/>
    <w:multiLevelType w:val="hybridMultilevel"/>
    <w:tmpl w:val="ADD42204"/>
    <w:lvl w:ilvl="0" w:tplc="44B68BC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20DC0"/>
    <w:multiLevelType w:val="hybridMultilevel"/>
    <w:tmpl w:val="6FA463B4"/>
    <w:lvl w:ilvl="0" w:tplc="44B68BC8">
      <w:start w:val="1"/>
      <w:numFmt w:val="bullet"/>
      <w:lvlText w:val="□"/>
      <w:lvlJc w:val="left"/>
      <w:pPr>
        <w:ind w:left="1427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">
    <w:nsid w:val="0C8E5CA9"/>
    <w:multiLevelType w:val="hybridMultilevel"/>
    <w:tmpl w:val="13AABBBE"/>
    <w:lvl w:ilvl="0" w:tplc="44B68BC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Fk5E2ZRLxAo8JGh/ilAFjR3Vw24=" w:salt="M7hbDCokZZrrVnKeaBhE3g==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54EB6"/>
    <w:rsid w:val="00007A29"/>
    <w:rsid w:val="000120CC"/>
    <w:rsid w:val="00031E43"/>
    <w:rsid w:val="00034C07"/>
    <w:rsid w:val="00072805"/>
    <w:rsid w:val="00090B90"/>
    <w:rsid w:val="0009126C"/>
    <w:rsid w:val="000E1922"/>
    <w:rsid w:val="000F58AA"/>
    <w:rsid w:val="00102232"/>
    <w:rsid w:val="00144DB0"/>
    <w:rsid w:val="00173F5A"/>
    <w:rsid w:val="001A4608"/>
    <w:rsid w:val="001E647E"/>
    <w:rsid w:val="00212524"/>
    <w:rsid w:val="00232E54"/>
    <w:rsid w:val="00245825"/>
    <w:rsid w:val="0025514E"/>
    <w:rsid w:val="00263BCB"/>
    <w:rsid w:val="002801A5"/>
    <w:rsid w:val="00282F00"/>
    <w:rsid w:val="002C11D6"/>
    <w:rsid w:val="002C1640"/>
    <w:rsid w:val="002E16A2"/>
    <w:rsid w:val="002F01A2"/>
    <w:rsid w:val="002F0416"/>
    <w:rsid w:val="002F625F"/>
    <w:rsid w:val="002F6EB9"/>
    <w:rsid w:val="0030772C"/>
    <w:rsid w:val="00312BC5"/>
    <w:rsid w:val="00315DB4"/>
    <w:rsid w:val="003554B4"/>
    <w:rsid w:val="003A1018"/>
    <w:rsid w:val="003A509D"/>
    <w:rsid w:val="003A6157"/>
    <w:rsid w:val="003B4AE0"/>
    <w:rsid w:val="003C7D99"/>
    <w:rsid w:val="003D30BA"/>
    <w:rsid w:val="003E3936"/>
    <w:rsid w:val="003F2760"/>
    <w:rsid w:val="00406DAF"/>
    <w:rsid w:val="00415FA8"/>
    <w:rsid w:val="00423679"/>
    <w:rsid w:val="00464629"/>
    <w:rsid w:val="00480129"/>
    <w:rsid w:val="004D0511"/>
    <w:rsid w:val="004E3156"/>
    <w:rsid w:val="004F2D7F"/>
    <w:rsid w:val="004F6543"/>
    <w:rsid w:val="00526A4C"/>
    <w:rsid w:val="00530EA3"/>
    <w:rsid w:val="00537BAE"/>
    <w:rsid w:val="005534F1"/>
    <w:rsid w:val="00557C15"/>
    <w:rsid w:val="005754C7"/>
    <w:rsid w:val="005A1BC5"/>
    <w:rsid w:val="005A317F"/>
    <w:rsid w:val="005A501E"/>
    <w:rsid w:val="005A50B8"/>
    <w:rsid w:val="005B3E60"/>
    <w:rsid w:val="005C4CE2"/>
    <w:rsid w:val="00617752"/>
    <w:rsid w:val="00643DF1"/>
    <w:rsid w:val="006631C2"/>
    <w:rsid w:val="00666052"/>
    <w:rsid w:val="00681201"/>
    <w:rsid w:val="00681B01"/>
    <w:rsid w:val="006944A0"/>
    <w:rsid w:val="006D2218"/>
    <w:rsid w:val="006D5520"/>
    <w:rsid w:val="006E5295"/>
    <w:rsid w:val="006F6552"/>
    <w:rsid w:val="007215E0"/>
    <w:rsid w:val="00754EB6"/>
    <w:rsid w:val="007555D8"/>
    <w:rsid w:val="00760B99"/>
    <w:rsid w:val="007703D7"/>
    <w:rsid w:val="007865D0"/>
    <w:rsid w:val="007D49D8"/>
    <w:rsid w:val="007F4764"/>
    <w:rsid w:val="00812EF4"/>
    <w:rsid w:val="00821131"/>
    <w:rsid w:val="0082740C"/>
    <w:rsid w:val="008415AF"/>
    <w:rsid w:val="0084618B"/>
    <w:rsid w:val="00871355"/>
    <w:rsid w:val="00871664"/>
    <w:rsid w:val="00877E93"/>
    <w:rsid w:val="0088439F"/>
    <w:rsid w:val="008853D9"/>
    <w:rsid w:val="008A10C6"/>
    <w:rsid w:val="008C3286"/>
    <w:rsid w:val="008E77A7"/>
    <w:rsid w:val="008F790B"/>
    <w:rsid w:val="009013C5"/>
    <w:rsid w:val="00923B91"/>
    <w:rsid w:val="00927FDA"/>
    <w:rsid w:val="00936CDC"/>
    <w:rsid w:val="00965719"/>
    <w:rsid w:val="009A76C4"/>
    <w:rsid w:val="009C4015"/>
    <w:rsid w:val="009E321C"/>
    <w:rsid w:val="009F54FD"/>
    <w:rsid w:val="00A0064E"/>
    <w:rsid w:val="00A825C9"/>
    <w:rsid w:val="00A85462"/>
    <w:rsid w:val="00A86142"/>
    <w:rsid w:val="00AA09BC"/>
    <w:rsid w:val="00AA164F"/>
    <w:rsid w:val="00AA2B4A"/>
    <w:rsid w:val="00AA5CAE"/>
    <w:rsid w:val="00AB347C"/>
    <w:rsid w:val="00AB3BCF"/>
    <w:rsid w:val="00AC51D7"/>
    <w:rsid w:val="00B003E8"/>
    <w:rsid w:val="00B04B22"/>
    <w:rsid w:val="00B1746E"/>
    <w:rsid w:val="00B4185C"/>
    <w:rsid w:val="00B622A9"/>
    <w:rsid w:val="00B70C38"/>
    <w:rsid w:val="00B8410C"/>
    <w:rsid w:val="00B926B4"/>
    <w:rsid w:val="00B97180"/>
    <w:rsid w:val="00BA00C6"/>
    <w:rsid w:val="00BD5A2F"/>
    <w:rsid w:val="00BF0AD6"/>
    <w:rsid w:val="00C10661"/>
    <w:rsid w:val="00C171A0"/>
    <w:rsid w:val="00C31F3B"/>
    <w:rsid w:val="00C41765"/>
    <w:rsid w:val="00C5327B"/>
    <w:rsid w:val="00C54BCA"/>
    <w:rsid w:val="00C85FB2"/>
    <w:rsid w:val="00C863A1"/>
    <w:rsid w:val="00CC236A"/>
    <w:rsid w:val="00CD4881"/>
    <w:rsid w:val="00CE0224"/>
    <w:rsid w:val="00CE085C"/>
    <w:rsid w:val="00CF5EE5"/>
    <w:rsid w:val="00D108E4"/>
    <w:rsid w:val="00D357D4"/>
    <w:rsid w:val="00D42619"/>
    <w:rsid w:val="00D552CF"/>
    <w:rsid w:val="00D841C2"/>
    <w:rsid w:val="00D91A51"/>
    <w:rsid w:val="00D9545A"/>
    <w:rsid w:val="00DC5587"/>
    <w:rsid w:val="00DC5FDC"/>
    <w:rsid w:val="00DD5E0E"/>
    <w:rsid w:val="00DF6560"/>
    <w:rsid w:val="00E227DA"/>
    <w:rsid w:val="00E31AA0"/>
    <w:rsid w:val="00E3723F"/>
    <w:rsid w:val="00E44223"/>
    <w:rsid w:val="00E612B2"/>
    <w:rsid w:val="00E63B77"/>
    <w:rsid w:val="00E64865"/>
    <w:rsid w:val="00E67130"/>
    <w:rsid w:val="00E71BF5"/>
    <w:rsid w:val="00E74537"/>
    <w:rsid w:val="00E804F5"/>
    <w:rsid w:val="00E9145A"/>
    <w:rsid w:val="00EA76F7"/>
    <w:rsid w:val="00EB66E8"/>
    <w:rsid w:val="00EB72B8"/>
    <w:rsid w:val="00EC09EE"/>
    <w:rsid w:val="00EC1439"/>
    <w:rsid w:val="00ED4B58"/>
    <w:rsid w:val="00EE06A2"/>
    <w:rsid w:val="00F14489"/>
    <w:rsid w:val="00F154C7"/>
    <w:rsid w:val="00F71C5B"/>
    <w:rsid w:val="00FA7604"/>
    <w:rsid w:val="00FB1821"/>
    <w:rsid w:val="00FC10F6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46E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B1746E"/>
    <w:pPr>
      <w:keepNext/>
      <w:outlineLvl w:val="1"/>
    </w:pPr>
    <w:rPr>
      <w:rFonts w:cs="Arial"/>
      <w:b/>
      <w:bCs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4E3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F6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F6EB9"/>
  </w:style>
  <w:style w:type="paragraph" w:styleId="Fuzeile">
    <w:name w:val="footer"/>
    <w:basedOn w:val="Standard"/>
    <w:link w:val="FuzeileZchn"/>
    <w:uiPriority w:val="99"/>
    <w:unhideWhenUsed/>
    <w:rsid w:val="002F6EB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F6E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EB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F6EB9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B1746E"/>
    <w:rPr>
      <w:rFonts w:ascii="Arial" w:eastAsia="Times New Roman" w:hAnsi="Arial" w:cs="Arial"/>
      <w:b/>
      <w:bCs/>
      <w:iCs/>
      <w:sz w:val="28"/>
      <w:szCs w:val="2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622A9"/>
    <w:rPr>
      <w:color w:val="808080"/>
    </w:rPr>
  </w:style>
  <w:style w:type="paragraph" w:styleId="Listenabsatz">
    <w:name w:val="List Paragraph"/>
    <w:basedOn w:val="Standard"/>
    <w:uiPriority w:val="34"/>
    <w:qFormat/>
    <w:rsid w:val="009657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46E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B1746E"/>
    <w:pPr>
      <w:keepNext/>
      <w:outlineLvl w:val="1"/>
    </w:pPr>
    <w:rPr>
      <w:rFonts w:cs="Arial"/>
      <w:b/>
      <w:bCs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E3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F6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F6EB9"/>
  </w:style>
  <w:style w:type="paragraph" w:styleId="Fuzeile">
    <w:name w:val="footer"/>
    <w:basedOn w:val="Standard"/>
    <w:link w:val="FuzeileZchn"/>
    <w:uiPriority w:val="99"/>
    <w:unhideWhenUsed/>
    <w:rsid w:val="002F6EB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F6E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EB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F6EB9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B1746E"/>
    <w:rPr>
      <w:rFonts w:ascii="Arial" w:eastAsia="Times New Roman" w:hAnsi="Arial" w:cs="Arial"/>
      <w:b/>
      <w:bCs/>
      <w:iCs/>
      <w:sz w:val="28"/>
      <w:szCs w:val="2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622A9"/>
    <w:rPr>
      <w:color w:val="808080"/>
    </w:rPr>
  </w:style>
  <w:style w:type="paragraph" w:styleId="Listenabsatz">
    <w:name w:val="List Paragraph"/>
    <w:basedOn w:val="Standard"/>
    <w:uiPriority w:val="34"/>
    <w:qFormat/>
    <w:rsid w:val="009657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c-leonberg.de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.%20Vanessa%20Wertmann\AppData\Roaming\Microsoft\Templates\CEC_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B5E6E-6938-4934-8DA4-DB8B7C421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CEC_Brief</Template>
  <TotalTime>0</TotalTime>
  <Pages>1</Pages>
  <Words>282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Mitgliedschaft Stand_131213</vt:lpstr>
    </vt:vector>
  </TitlesOfParts>
  <Company>Name Ihrer Firma</Company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Mitgliedschaft Stand_131213</dc:title>
  <dc:creator>Cleaning Excellence Center</dc:creator>
  <cp:lastModifiedBy>Admin</cp:lastModifiedBy>
  <cp:revision>3</cp:revision>
  <cp:lastPrinted>2014-02-18T12:48:00Z</cp:lastPrinted>
  <dcterms:created xsi:type="dcterms:W3CDTF">2016-12-02T10:22:00Z</dcterms:created>
  <dcterms:modified xsi:type="dcterms:W3CDTF">2017-10-10T09:08:00Z</dcterms:modified>
</cp:coreProperties>
</file>